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443E6" w14:textId="2046AEE1" w:rsidR="00564908" w:rsidRPr="00113CDD" w:rsidRDefault="00113CDD" w:rsidP="00E969F8">
      <w:pPr>
        <w:rPr>
          <w:rFonts w:asciiTheme="minorHAnsi" w:hAnsiTheme="minorHAnsi" w:cstheme="minorHAnsi"/>
          <w:b/>
          <w:sz w:val="28"/>
        </w:rPr>
      </w:pPr>
      <w:r w:rsidRPr="00113CDD">
        <w:rPr>
          <w:b/>
          <w:iCs/>
          <w:noProof/>
          <w:sz w:val="28"/>
        </w:rPr>
        <w:drawing>
          <wp:anchor distT="0" distB="0" distL="114300" distR="114300" simplePos="0" relativeHeight="251661312" behindDoc="0" locked="0" layoutInCell="1" allowOverlap="1" wp14:anchorId="769F1565" wp14:editId="43C446FC">
            <wp:simplePos x="0" y="0"/>
            <wp:positionH relativeFrom="column">
              <wp:posOffset>3848407</wp:posOffset>
            </wp:positionH>
            <wp:positionV relativeFrom="paragraph">
              <wp:posOffset>-3417570</wp:posOffset>
            </wp:positionV>
            <wp:extent cx="2380943" cy="781050"/>
            <wp:effectExtent l="0" t="0" r="635" b="0"/>
            <wp:wrapNone/>
            <wp:docPr id="3089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59B027E7-62D8-4D2F-B64C-03BFB464D2E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9" name="Picture 2">
                      <a:extLst>
                        <a:ext uri="{FF2B5EF4-FFF2-40B4-BE49-F238E27FC236}">
                          <a16:creationId xmlns:a16="http://schemas.microsoft.com/office/drawing/2014/main" id="{59B027E7-62D8-4D2F-B64C-03BFB464D2E8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937" cy="781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3CDD">
        <w:rPr>
          <w:b/>
          <w:iCs/>
          <w:noProof/>
          <w:sz w:val="28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0DC0FC34" wp14:editId="08B03F9E">
                <wp:simplePos x="0" y="0"/>
                <wp:positionH relativeFrom="page">
                  <wp:posOffset>822325</wp:posOffset>
                </wp:positionH>
                <wp:positionV relativeFrom="page">
                  <wp:posOffset>490220</wp:posOffset>
                </wp:positionV>
                <wp:extent cx="2695575" cy="308610"/>
                <wp:effectExtent l="0" t="0" r="9525" b="0"/>
                <wp:wrapThrough wrapText="bothSides">
                  <wp:wrapPolygon edited="0">
                    <wp:start x="0" y="0"/>
                    <wp:lineTo x="0" y="20000"/>
                    <wp:lineTo x="17707" y="20000"/>
                    <wp:lineTo x="20455" y="20000"/>
                    <wp:lineTo x="21524" y="14667"/>
                    <wp:lineTo x="21524" y="0"/>
                    <wp:lineTo x="0" y="0"/>
                  </wp:wrapPolygon>
                </wp:wrapThrough>
                <wp:docPr id="6" name="Skupin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95575" cy="308610"/>
                          <a:chOff x="1695" y="1009"/>
                          <a:chExt cx="2160" cy="323"/>
                        </a:xfrm>
                      </wpg:grpSpPr>
                      <pic:pic xmlns:pic="http://schemas.openxmlformats.org/drawingml/2006/picture">
                        <pic:nvPicPr>
                          <pic:cNvPr id="7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95" y="1009"/>
                            <a:ext cx="2160" cy="31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695" y="1015"/>
                            <a:ext cx="2160" cy="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15BB22" w14:textId="77777777" w:rsidR="00113CDD" w:rsidRPr="00B252F0" w:rsidRDefault="00113CDD" w:rsidP="00113CDD">
                              <w:pPr>
                                <w:rPr>
                                  <w:b/>
                                  <w:caps/>
                                  <w:color w:val="FFFFFF"/>
                                  <w:spacing w:val="6"/>
                                  <w:sz w:val="16"/>
                                </w:rPr>
                              </w:pPr>
                              <w:r>
                                <w:rPr>
                                  <w:rFonts w:cs="Arial"/>
                                  <w:b/>
                                  <w:caps/>
                                  <w:color w:val="FFFFFF"/>
                                  <w:spacing w:val="6"/>
                                  <w:sz w:val="16"/>
                                  <w:szCs w:val="16"/>
                                </w:rPr>
                                <w:t>Centrum celoŽivotního vzdělávání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C0FC34" id="Skupina 6" o:spid="_x0000_s1026" style="position:absolute;margin-left:64.75pt;margin-top:38.6pt;width:212.25pt;height:24.3pt;z-index:-251653120;mso-position-horizontal-relative:page;mso-position-vertical-relative:page" coordorigin="1695,1009" coordsize="2160,323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1695;top:1009;width:2160;height:3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1695;top:1015;width:2160;height: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<v:textbox>
                    <w:txbxContent>
                      <w:p w14:paraId="3415BB22" w14:textId="77777777" w:rsidR="00113CDD" w:rsidRPr="00B252F0" w:rsidRDefault="00113CDD" w:rsidP="00113CDD">
                        <w:pPr>
                          <w:rPr>
                            <w:b/>
                            <w:caps/>
                            <w:color w:val="FFFFFF"/>
                            <w:spacing w:val="6"/>
                            <w:sz w:val="16"/>
                          </w:rPr>
                        </w:pPr>
                        <w:r>
                          <w:rPr>
                            <w:rFonts w:cs="Arial"/>
                            <w:b/>
                            <w:caps/>
                            <w:color w:val="FFFFFF"/>
                            <w:spacing w:val="6"/>
                            <w:sz w:val="16"/>
                            <w:szCs w:val="16"/>
                          </w:rPr>
                          <w:t>Centrum celoŽivotního vzdělávání</w:t>
                        </w:r>
                      </w:p>
                    </w:txbxContent>
                  </v:textbox>
                </v:shape>
                <w10:wrap type="through" anchorx="page" anchory="page"/>
              </v:group>
            </w:pict>
          </mc:Fallback>
        </mc:AlternateContent>
      </w:r>
      <w:r w:rsidR="00B13AED" w:rsidRPr="00113CDD">
        <w:rPr>
          <w:b/>
          <w:iCs/>
          <w:noProof/>
          <w:sz w:val="28"/>
        </w:rPr>
        <mc:AlternateContent>
          <mc:Choice Requires="wps">
            <w:drawing>
              <wp:anchor distT="0" distB="0" distL="114300" distR="114300" simplePos="0" relativeHeight="251656192" behindDoc="0" locked="1" layoutInCell="1" allowOverlap="1" wp14:anchorId="4FF6C850" wp14:editId="04AA8A29">
                <wp:simplePos x="0" y="0"/>
                <wp:positionH relativeFrom="page">
                  <wp:posOffset>7002145</wp:posOffset>
                </wp:positionH>
                <wp:positionV relativeFrom="page">
                  <wp:posOffset>2320290</wp:posOffset>
                </wp:positionV>
                <wp:extent cx="90805" cy="114300"/>
                <wp:effectExtent l="1270" t="5715" r="3175" b="3810"/>
                <wp:wrapNone/>
                <wp:docPr id="2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90805" cy="114300"/>
                        </a:xfrm>
                        <a:prstGeom prst="rtTriangle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rgbClr val="F2F2F2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022FF3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AutoShape 37" o:spid="_x0000_s1026" type="#_x0000_t6" style="position:absolute;margin-left:551.35pt;margin-top:182.7pt;width:7.15pt;height:9pt;rotation:180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" fillcolor="black" stroked="f" strokecolor="#f2f2f2" strokeweight="3pt">
                <v:shadow color="#7f7f7f" opacity=".5" offset="1pt"/>
                <w10:wrap anchorx="page" anchory="page"/>
                <w10:anchorlock/>
              </v:shape>
            </w:pict>
          </mc:Fallback>
        </mc:AlternateContent>
      </w:r>
      <w:r w:rsidR="00B13AED" w:rsidRPr="00113CDD">
        <w:rPr>
          <w:b/>
          <w:iCs/>
          <w:noProof/>
          <w:sz w:val="28"/>
        </w:rPr>
        <mc:AlternateContent>
          <mc:Choice Requires="wps">
            <w:drawing>
              <wp:anchor distT="0" distB="0" distL="114300" distR="114300" simplePos="0" relativeHeight="251655168" behindDoc="0" locked="1" layoutInCell="0" allowOverlap="1" wp14:anchorId="496F9827" wp14:editId="6AEF8999">
                <wp:simplePos x="0" y="0"/>
                <wp:positionH relativeFrom="page">
                  <wp:posOffset>1511300</wp:posOffset>
                </wp:positionH>
                <wp:positionV relativeFrom="page">
                  <wp:posOffset>2006600</wp:posOffset>
                </wp:positionV>
                <wp:extent cx="4318635" cy="374015"/>
                <wp:effectExtent l="0" t="0" r="5715" b="6985"/>
                <wp:wrapNone/>
                <wp:docPr id="1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8635" cy="374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459360" w14:textId="77777777" w:rsidR="000D2BFE" w:rsidRPr="00113CDD" w:rsidRDefault="00E969F8" w:rsidP="00113CDD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113CDD">
                              <w:rPr>
                                <w:b/>
                                <w:sz w:val="32"/>
                                <w:szCs w:val="32"/>
                              </w:rPr>
                              <w:t>P</w:t>
                            </w:r>
                            <w:r w:rsidR="009538EA" w:rsidRPr="00113CDD">
                              <w:rPr>
                                <w:b/>
                                <w:sz w:val="32"/>
                                <w:szCs w:val="32"/>
                              </w:rPr>
                              <w:t>ŘIHLÁŠKA K ZÁVĚREČNÉ Z</w:t>
                            </w:r>
                            <w:r w:rsidRPr="00113CDD">
                              <w:rPr>
                                <w:b/>
                                <w:sz w:val="32"/>
                                <w:szCs w:val="32"/>
                              </w:rPr>
                              <w:t>KOUŠCE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6F9827" id="Text Box 19" o:spid="_x0000_s1029" type="#_x0000_t202" style="position:absolute;margin-left:119pt;margin-top:158pt;width:340.05pt;height:29.4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" o:allowincell="f" stroked="f">
                <v:textbox>
                  <w:txbxContent>
                    <w:p w14:paraId="67459360" w14:textId="77777777" w:rsidR="000D2BFE" w:rsidRPr="00113CDD" w:rsidRDefault="00E969F8" w:rsidP="00113CDD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113CDD">
                        <w:rPr>
                          <w:b/>
                          <w:sz w:val="32"/>
                          <w:szCs w:val="32"/>
                        </w:rPr>
                        <w:t>P</w:t>
                      </w:r>
                      <w:r w:rsidR="009538EA" w:rsidRPr="00113CDD">
                        <w:rPr>
                          <w:b/>
                          <w:sz w:val="32"/>
                          <w:szCs w:val="32"/>
                        </w:rPr>
                        <w:t>ŘIHLÁŠKA K ZÁVĚREČNÉ Z</w:t>
                      </w:r>
                      <w:r w:rsidRPr="00113CDD">
                        <w:rPr>
                          <w:b/>
                          <w:sz w:val="32"/>
                          <w:szCs w:val="32"/>
                        </w:rPr>
                        <w:t>KOUŠCE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E969F8" w:rsidRPr="009538EA">
        <w:rPr>
          <w:b/>
          <w:iCs/>
          <w:sz w:val="28"/>
        </w:rPr>
        <w:t xml:space="preserve">Jméno a </w:t>
      </w:r>
      <w:r w:rsidR="00E969F8" w:rsidRPr="00113CDD">
        <w:rPr>
          <w:b/>
          <w:iCs/>
          <w:sz w:val="28"/>
        </w:rPr>
        <w:t>příjmení</w:t>
      </w:r>
      <w:r w:rsidR="00E969F8" w:rsidRPr="00113CDD">
        <w:rPr>
          <w:rFonts w:asciiTheme="minorHAnsi" w:hAnsiTheme="minorHAnsi" w:cstheme="minorHAnsi"/>
          <w:b/>
          <w:sz w:val="28"/>
        </w:rPr>
        <w:t>:</w:t>
      </w:r>
      <w:r w:rsidR="00564908" w:rsidRPr="00113CDD">
        <w:rPr>
          <w:rFonts w:asciiTheme="minorHAnsi" w:hAnsiTheme="minorHAnsi" w:cstheme="minorHAnsi"/>
          <w:b/>
          <w:sz w:val="28"/>
        </w:rPr>
        <w:t xml:space="preserve"> </w:t>
      </w:r>
      <w:r w:rsidR="00E969F8" w:rsidRPr="00113CDD">
        <w:rPr>
          <w:rFonts w:asciiTheme="minorHAnsi" w:hAnsiTheme="minorHAnsi" w:cstheme="minorHAnsi"/>
          <w:b/>
          <w:bCs/>
          <w:sz w:val="28"/>
        </w:rPr>
        <w:t xml:space="preserve"> </w:t>
      </w:r>
    </w:p>
    <w:p w14:paraId="376DBFB2" w14:textId="77777777" w:rsidR="00E969F8" w:rsidRPr="00113CDD" w:rsidRDefault="00E969F8" w:rsidP="00E969F8">
      <w:pPr>
        <w:rPr>
          <w:rFonts w:asciiTheme="minorHAnsi" w:hAnsiTheme="minorHAnsi" w:cstheme="minorHAnsi"/>
          <w:bCs/>
          <w:sz w:val="28"/>
        </w:rPr>
      </w:pPr>
    </w:p>
    <w:p w14:paraId="085FF426" w14:textId="77777777" w:rsidR="004C62AC" w:rsidRPr="00113CDD" w:rsidRDefault="004C62AC" w:rsidP="0062746F">
      <w:pPr>
        <w:jc w:val="both"/>
        <w:rPr>
          <w:rFonts w:asciiTheme="minorHAnsi" w:hAnsiTheme="minorHAnsi" w:cstheme="minorHAnsi"/>
          <w:bCs/>
          <w:sz w:val="28"/>
        </w:rPr>
      </w:pPr>
    </w:p>
    <w:p w14:paraId="1074E8AD" w14:textId="77777777" w:rsidR="0062746F" w:rsidRDefault="00113CDD" w:rsidP="0062746F">
      <w:pPr>
        <w:jc w:val="both"/>
        <w:rPr>
          <w:rFonts w:asciiTheme="minorHAnsi" w:hAnsiTheme="minorHAnsi" w:cstheme="minorHAnsi"/>
          <w:sz w:val="28"/>
        </w:rPr>
      </w:pPr>
      <w:r w:rsidRPr="00113CDD">
        <w:rPr>
          <w:rFonts w:asciiTheme="minorHAnsi" w:hAnsiTheme="minorHAnsi" w:cstheme="minorHAnsi"/>
          <w:iCs/>
          <w:sz w:val="28"/>
        </w:rPr>
        <w:t>Studijní program:</w:t>
      </w:r>
      <w:r w:rsidRPr="00113CDD">
        <w:rPr>
          <w:rFonts w:asciiTheme="minorHAnsi" w:hAnsiTheme="minorHAnsi" w:cstheme="minorHAnsi"/>
          <w:sz w:val="28"/>
        </w:rPr>
        <w:t xml:space="preserve"> </w:t>
      </w:r>
    </w:p>
    <w:p w14:paraId="662A3748" w14:textId="2D361FF6" w:rsidR="0062746F" w:rsidRPr="0062746F" w:rsidRDefault="0062746F" w:rsidP="0062746F">
      <w:pPr>
        <w:jc w:val="both"/>
        <w:rPr>
          <w:rFonts w:asciiTheme="minorHAnsi" w:hAnsiTheme="minorHAnsi" w:cstheme="minorHAnsi"/>
          <w:b/>
          <w:bCs/>
          <w:iCs/>
          <w:sz w:val="28"/>
        </w:rPr>
      </w:pPr>
      <w:hyperlink r:id="rId9" w:history="1">
        <w:r w:rsidRPr="0062746F">
          <w:rPr>
            <w:rFonts w:asciiTheme="minorHAnsi" w:hAnsiTheme="minorHAnsi" w:cstheme="minorHAnsi"/>
            <w:b/>
            <w:bCs/>
            <w:iCs/>
            <w:sz w:val="28"/>
          </w:rPr>
          <w:t>Studium k rozšíření odborné kvalifikace zaměřené na </w:t>
        </w:r>
        <w:proofErr w:type="spellStart"/>
        <w:r w:rsidRPr="0062746F">
          <w:rPr>
            <w:rFonts w:asciiTheme="minorHAnsi" w:hAnsiTheme="minorHAnsi" w:cstheme="minorHAnsi"/>
            <w:b/>
            <w:bCs/>
            <w:iCs/>
            <w:sz w:val="28"/>
          </w:rPr>
          <w:t>speciálněpedagogickou</w:t>
        </w:r>
        <w:proofErr w:type="spellEnd"/>
        <w:r w:rsidRPr="0062746F">
          <w:rPr>
            <w:rFonts w:asciiTheme="minorHAnsi" w:hAnsiTheme="minorHAnsi" w:cstheme="minorHAnsi"/>
            <w:b/>
            <w:bCs/>
            <w:iCs/>
            <w:sz w:val="28"/>
          </w:rPr>
          <w:t>, výchovnou a vzdělávací činnost ve školách a třídách zřízených pro děti, žáky a studenty se speciálními vzdělávacími potřebami</w:t>
        </w:r>
      </w:hyperlink>
    </w:p>
    <w:p w14:paraId="1ED025EC" w14:textId="7C97BA1E" w:rsidR="00113CDD" w:rsidRDefault="00113CDD" w:rsidP="0062746F">
      <w:pPr>
        <w:spacing w:line="600" w:lineRule="auto"/>
        <w:rPr>
          <w:rFonts w:asciiTheme="minorHAnsi" w:hAnsiTheme="minorHAnsi" w:cstheme="minorHAnsi"/>
          <w:iCs/>
          <w:sz w:val="28"/>
        </w:rPr>
      </w:pPr>
    </w:p>
    <w:p w14:paraId="6425F92B" w14:textId="42FD94DA" w:rsidR="00E969F8" w:rsidRPr="00113CDD" w:rsidRDefault="009538EA" w:rsidP="00E969F8">
      <w:pPr>
        <w:rPr>
          <w:rFonts w:asciiTheme="minorHAnsi" w:hAnsiTheme="minorHAnsi" w:cstheme="minorHAnsi"/>
          <w:sz w:val="28"/>
        </w:rPr>
      </w:pPr>
      <w:r w:rsidRPr="00113CDD">
        <w:rPr>
          <w:rFonts w:asciiTheme="minorHAnsi" w:hAnsiTheme="minorHAnsi" w:cstheme="minorHAnsi"/>
          <w:iCs/>
          <w:sz w:val="28"/>
        </w:rPr>
        <w:t>A</w:t>
      </w:r>
      <w:r w:rsidR="00E969F8" w:rsidRPr="00113CDD">
        <w:rPr>
          <w:rFonts w:asciiTheme="minorHAnsi" w:hAnsiTheme="minorHAnsi" w:cstheme="minorHAnsi"/>
          <w:iCs/>
          <w:sz w:val="28"/>
        </w:rPr>
        <w:t>kademický rok</w:t>
      </w:r>
      <w:r w:rsidR="00E969F8" w:rsidRPr="00113CDD">
        <w:rPr>
          <w:rFonts w:asciiTheme="minorHAnsi" w:hAnsiTheme="minorHAnsi" w:cstheme="minorHAnsi"/>
          <w:sz w:val="28"/>
        </w:rPr>
        <w:t xml:space="preserve">: </w:t>
      </w:r>
    </w:p>
    <w:p w14:paraId="1FD4DCA3" w14:textId="77777777" w:rsidR="00E969F8" w:rsidRPr="00113CDD" w:rsidRDefault="00E969F8" w:rsidP="00E969F8">
      <w:pPr>
        <w:rPr>
          <w:rFonts w:asciiTheme="minorHAnsi" w:hAnsiTheme="minorHAnsi" w:cstheme="minorHAnsi"/>
          <w:sz w:val="28"/>
        </w:rPr>
      </w:pPr>
    </w:p>
    <w:p w14:paraId="44210FEA" w14:textId="77777777" w:rsidR="00E969F8" w:rsidRPr="00113CDD" w:rsidRDefault="00E969F8" w:rsidP="00E969F8">
      <w:pPr>
        <w:rPr>
          <w:rFonts w:asciiTheme="minorHAnsi" w:hAnsiTheme="minorHAnsi" w:cstheme="minorHAnsi"/>
          <w:bCs/>
          <w:sz w:val="28"/>
        </w:rPr>
      </w:pPr>
    </w:p>
    <w:p w14:paraId="2D08FA25" w14:textId="77777777" w:rsidR="004A038F" w:rsidRPr="00113CDD" w:rsidRDefault="004A038F" w:rsidP="00E969F8">
      <w:pPr>
        <w:spacing w:before="120"/>
        <w:ind w:left="708" w:firstLine="1277"/>
        <w:rPr>
          <w:rFonts w:asciiTheme="minorHAnsi" w:hAnsiTheme="minorHAnsi" w:cstheme="minorHAnsi"/>
          <w:sz w:val="28"/>
        </w:rPr>
      </w:pPr>
    </w:p>
    <w:p w14:paraId="4C713BC7" w14:textId="77777777" w:rsidR="00E969F8" w:rsidRPr="00113CDD" w:rsidRDefault="00E969F8" w:rsidP="00E969F8">
      <w:pPr>
        <w:spacing w:before="120"/>
        <w:ind w:left="708" w:firstLine="1277"/>
        <w:rPr>
          <w:rFonts w:asciiTheme="minorHAnsi" w:hAnsiTheme="minorHAnsi" w:cstheme="minorHAnsi"/>
          <w:bCs/>
          <w:sz w:val="28"/>
        </w:rPr>
      </w:pPr>
    </w:p>
    <w:p w14:paraId="2F0F0F12" w14:textId="77777777" w:rsidR="00E969F8" w:rsidRPr="00113CDD" w:rsidRDefault="009538EA" w:rsidP="00E969F8">
      <w:pPr>
        <w:spacing w:before="120"/>
        <w:rPr>
          <w:rFonts w:asciiTheme="minorHAnsi" w:hAnsiTheme="minorHAnsi" w:cstheme="minorHAnsi"/>
          <w:bCs/>
          <w:sz w:val="28"/>
        </w:rPr>
      </w:pPr>
      <w:r w:rsidRPr="00113CDD">
        <w:rPr>
          <w:rFonts w:asciiTheme="minorHAnsi" w:hAnsiTheme="minorHAnsi" w:cstheme="minorHAnsi"/>
          <w:iCs/>
          <w:sz w:val="28"/>
        </w:rPr>
        <w:t>D</w:t>
      </w:r>
      <w:r w:rsidR="00E969F8" w:rsidRPr="00113CDD">
        <w:rPr>
          <w:rFonts w:asciiTheme="minorHAnsi" w:hAnsiTheme="minorHAnsi" w:cstheme="minorHAnsi"/>
          <w:iCs/>
          <w:sz w:val="28"/>
        </w:rPr>
        <w:t>atum</w:t>
      </w:r>
      <w:r w:rsidR="00E969F8" w:rsidRPr="00113CDD">
        <w:rPr>
          <w:rFonts w:asciiTheme="minorHAnsi" w:hAnsiTheme="minorHAnsi" w:cstheme="minorHAnsi"/>
          <w:sz w:val="28"/>
        </w:rPr>
        <w:t>:</w:t>
      </w:r>
      <w:r w:rsidR="00E969F8" w:rsidRPr="00113CDD">
        <w:rPr>
          <w:rFonts w:asciiTheme="minorHAnsi" w:hAnsiTheme="minorHAnsi" w:cstheme="minorHAnsi"/>
          <w:bCs/>
          <w:sz w:val="28"/>
        </w:rPr>
        <w:t xml:space="preserve"> </w:t>
      </w:r>
      <w:r w:rsidR="005C1606" w:rsidRPr="00113CDD">
        <w:rPr>
          <w:rFonts w:asciiTheme="minorHAnsi" w:hAnsiTheme="minorHAnsi" w:cstheme="minorHAnsi"/>
          <w:bCs/>
          <w:sz w:val="28"/>
        </w:rPr>
        <w:tab/>
      </w:r>
      <w:r w:rsidR="005C1606" w:rsidRPr="00113CDD">
        <w:rPr>
          <w:rFonts w:asciiTheme="minorHAnsi" w:hAnsiTheme="minorHAnsi" w:cstheme="minorHAnsi"/>
          <w:bCs/>
          <w:sz w:val="28"/>
        </w:rPr>
        <w:tab/>
      </w:r>
      <w:r w:rsidR="005C1606" w:rsidRPr="00113CDD">
        <w:rPr>
          <w:rFonts w:asciiTheme="minorHAnsi" w:hAnsiTheme="minorHAnsi" w:cstheme="minorHAnsi"/>
          <w:bCs/>
          <w:sz w:val="28"/>
        </w:rPr>
        <w:tab/>
      </w:r>
      <w:r w:rsidR="005C1606" w:rsidRPr="00113CDD">
        <w:rPr>
          <w:rFonts w:asciiTheme="minorHAnsi" w:hAnsiTheme="minorHAnsi" w:cstheme="minorHAnsi"/>
          <w:bCs/>
          <w:sz w:val="28"/>
        </w:rPr>
        <w:tab/>
      </w:r>
      <w:r w:rsidRPr="00113CDD">
        <w:rPr>
          <w:rFonts w:asciiTheme="minorHAnsi" w:hAnsiTheme="minorHAnsi" w:cstheme="minorHAnsi"/>
          <w:iCs/>
          <w:sz w:val="28"/>
        </w:rPr>
        <w:t>P</w:t>
      </w:r>
      <w:r w:rsidR="00E969F8" w:rsidRPr="00113CDD">
        <w:rPr>
          <w:rFonts w:asciiTheme="minorHAnsi" w:hAnsiTheme="minorHAnsi" w:cstheme="minorHAnsi"/>
          <w:iCs/>
          <w:sz w:val="28"/>
        </w:rPr>
        <w:t>odpis</w:t>
      </w:r>
      <w:r w:rsidR="00E969F8" w:rsidRPr="00113CDD">
        <w:rPr>
          <w:rFonts w:asciiTheme="minorHAnsi" w:hAnsiTheme="minorHAnsi" w:cstheme="minorHAnsi"/>
          <w:sz w:val="28"/>
        </w:rPr>
        <w:t>:</w:t>
      </w:r>
      <w:r w:rsidR="00E969F8" w:rsidRPr="00113CDD">
        <w:rPr>
          <w:rFonts w:asciiTheme="minorHAnsi" w:hAnsiTheme="minorHAnsi" w:cstheme="minorHAnsi"/>
          <w:bCs/>
          <w:sz w:val="28"/>
        </w:rPr>
        <w:t xml:space="preserve"> </w:t>
      </w:r>
    </w:p>
    <w:p w14:paraId="6FC1EDD8" w14:textId="77777777" w:rsidR="00E969F8" w:rsidRPr="00113CDD" w:rsidRDefault="00E969F8" w:rsidP="00E969F8">
      <w:pPr>
        <w:rPr>
          <w:rFonts w:asciiTheme="minorHAnsi" w:hAnsiTheme="minorHAnsi" w:cstheme="minorHAnsi"/>
          <w:b/>
          <w:bCs/>
          <w:sz w:val="28"/>
        </w:rPr>
      </w:pPr>
    </w:p>
    <w:p w14:paraId="7DCE5C2B" w14:textId="77777777" w:rsidR="00E969F8" w:rsidRPr="00113CDD" w:rsidRDefault="00E969F8" w:rsidP="00E969F8">
      <w:pPr>
        <w:rPr>
          <w:rFonts w:asciiTheme="minorHAnsi" w:hAnsiTheme="minorHAnsi" w:cstheme="minorHAnsi"/>
          <w:b/>
          <w:bCs/>
          <w:sz w:val="28"/>
        </w:rPr>
      </w:pPr>
    </w:p>
    <w:p w14:paraId="70B2E29E" w14:textId="77777777" w:rsidR="00E969F8" w:rsidRPr="00113CDD" w:rsidRDefault="00E969F8" w:rsidP="00E969F8">
      <w:pPr>
        <w:rPr>
          <w:rFonts w:asciiTheme="minorHAnsi" w:hAnsiTheme="minorHAnsi" w:cstheme="minorHAnsi"/>
          <w:b/>
          <w:bCs/>
          <w:sz w:val="28"/>
        </w:rPr>
      </w:pPr>
    </w:p>
    <w:p w14:paraId="19ACB120" w14:textId="77777777" w:rsidR="00E969F8" w:rsidRPr="00113CDD" w:rsidRDefault="00E969F8" w:rsidP="00E969F8">
      <w:pPr>
        <w:rPr>
          <w:rFonts w:asciiTheme="minorHAnsi" w:hAnsiTheme="minorHAnsi" w:cstheme="minorHAnsi"/>
          <w:b/>
          <w:bCs/>
          <w:sz w:val="28"/>
        </w:rPr>
      </w:pPr>
    </w:p>
    <w:p w14:paraId="1113D77E" w14:textId="77777777" w:rsidR="004A038F" w:rsidRPr="00113CDD" w:rsidRDefault="004A038F" w:rsidP="00E969F8">
      <w:pPr>
        <w:rPr>
          <w:rFonts w:asciiTheme="minorHAnsi" w:hAnsiTheme="minorHAnsi" w:cstheme="minorHAnsi"/>
          <w:b/>
          <w:bCs/>
          <w:sz w:val="28"/>
        </w:rPr>
      </w:pPr>
    </w:p>
    <w:p w14:paraId="413EBF76" w14:textId="77777777" w:rsidR="00E969F8" w:rsidRPr="00113CDD" w:rsidRDefault="00E969F8" w:rsidP="00E969F8">
      <w:pPr>
        <w:rPr>
          <w:rFonts w:asciiTheme="minorHAnsi" w:hAnsiTheme="minorHAnsi" w:cstheme="minorHAnsi"/>
          <w:b/>
          <w:bCs/>
        </w:rPr>
      </w:pPr>
    </w:p>
    <w:p w14:paraId="1F43DEAC" w14:textId="77777777" w:rsidR="00E969F8" w:rsidRPr="00113CDD" w:rsidRDefault="00E969F8" w:rsidP="00E969F8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113CDD">
        <w:rPr>
          <w:rFonts w:asciiTheme="minorHAnsi" w:hAnsiTheme="minorHAnsi" w:cstheme="minorHAnsi"/>
          <w:b/>
          <w:bCs/>
          <w:sz w:val="24"/>
          <w:szCs w:val="24"/>
        </w:rPr>
        <w:t>Vyplněnou přihlášku zašlete zpět na CCV PF UJEP (možno i e-mailem).</w:t>
      </w:r>
    </w:p>
    <w:p w14:paraId="09C226EF" w14:textId="77777777" w:rsidR="00E969F8" w:rsidRPr="00113CDD" w:rsidRDefault="00E969F8" w:rsidP="00E969F8">
      <w:pPr>
        <w:rPr>
          <w:rFonts w:asciiTheme="minorHAnsi" w:hAnsiTheme="minorHAnsi" w:cstheme="minorHAnsi"/>
          <w:b/>
          <w:bCs/>
        </w:rPr>
      </w:pPr>
      <w:r w:rsidRPr="00113CDD">
        <w:rPr>
          <w:rFonts w:asciiTheme="minorHAnsi" w:hAnsiTheme="minorHAnsi" w:cstheme="minorHAnsi"/>
          <w:b/>
          <w:bCs/>
        </w:rPr>
        <w:t xml:space="preserve"> </w:t>
      </w:r>
    </w:p>
    <w:p w14:paraId="39B0760A" w14:textId="77777777" w:rsidR="00A43084" w:rsidRPr="009538EA" w:rsidRDefault="00B7485A" w:rsidP="004141FB">
      <w:pPr>
        <w:pStyle w:val="ADRESY"/>
        <w:jc w:val="left"/>
        <w:rPr>
          <w:rFonts w:cs="Arial"/>
          <w:b/>
          <w:spacing w:val="4"/>
          <w:sz w:val="20"/>
        </w:rPr>
      </w:pPr>
      <w:r w:rsidRPr="009538EA">
        <w:rPr>
          <w:rFonts w:cs="Arial"/>
          <w:b/>
          <w:spacing w:val="4"/>
          <w:sz w:val="20"/>
        </w:rPr>
        <w:t xml:space="preserve">                                                                                                                                               </w:t>
      </w:r>
    </w:p>
    <w:sectPr w:rsidR="00A43084" w:rsidRPr="009538EA" w:rsidSect="0062746F">
      <w:footerReference w:type="default" r:id="rId10"/>
      <w:pgSz w:w="11906" w:h="16838"/>
      <w:pgMar w:top="5812" w:right="2692" w:bottom="1985" w:left="1695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DB6E69" w14:textId="77777777" w:rsidR="00B5007A" w:rsidRDefault="00B5007A">
      <w:r>
        <w:separator/>
      </w:r>
    </w:p>
  </w:endnote>
  <w:endnote w:type="continuationSeparator" w:id="0">
    <w:p w14:paraId="55ADDA2B" w14:textId="77777777" w:rsidR="00B5007A" w:rsidRDefault="00B500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D5355" w14:textId="77777777" w:rsidR="000D2BFE" w:rsidRPr="002139DB" w:rsidRDefault="000D2BFE">
    <w:pPr>
      <w:pStyle w:val="Zpat"/>
      <w:jc w:val="center"/>
      <w:rPr>
        <w:sz w:val="16"/>
        <w:szCs w:val="16"/>
      </w:rPr>
    </w:pPr>
    <w:r w:rsidRPr="002139DB">
      <w:rPr>
        <w:sz w:val="16"/>
        <w:szCs w:val="16"/>
      </w:rPr>
      <w:t xml:space="preserve">Stránka </w:t>
    </w:r>
    <w:r w:rsidRPr="002139DB">
      <w:rPr>
        <w:b/>
        <w:sz w:val="16"/>
        <w:szCs w:val="16"/>
      </w:rPr>
      <w:fldChar w:fldCharType="begin"/>
    </w:r>
    <w:r w:rsidRPr="002139DB">
      <w:rPr>
        <w:b/>
        <w:sz w:val="16"/>
        <w:szCs w:val="16"/>
      </w:rPr>
      <w:instrText>PAGE</w:instrText>
    </w:r>
    <w:r w:rsidRPr="002139DB">
      <w:rPr>
        <w:b/>
        <w:sz w:val="16"/>
        <w:szCs w:val="16"/>
      </w:rPr>
      <w:fldChar w:fldCharType="separate"/>
    </w:r>
    <w:r w:rsidR="008762FC">
      <w:rPr>
        <w:b/>
        <w:noProof/>
        <w:sz w:val="16"/>
        <w:szCs w:val="16"/>
      </w:rPr>
      <w:t>1</w:t>
    </w:r>
    <w:r w:rsidRPr="002139DB">
      <w:rPr>
        <w:b/>
        <w:sz w:val="16"/>
        <w:szCs w:val="16"/>
      </w:rPr>
      <w:fldChar w:fldCharType="end"/>
    </w:r>
    <w:r w:rsidRPr="002139DB">
      <w:rPr>
        <w:sz w:val="16"/>
        <w:szCs w:val="16"/>
      </w:rPr>
      <w:t xml:space="preserve"> z </w:t>
    </w:r>
    <w:r w:rsidRPr="002139DB">
      <w:rPr>
        <w:b/>
        <w:sz w:val="16"/>
        <w:szCs w:val="16"/>
      </w:rPr>
      <w:fldChar w:fldCharType="begin"/>
    </w:r>
    <w:r w:rsidRPr="002139DB">
      <w:rPr>
        <w:b/>
        <w:sz w:val="16"/>
        <w:szCs w:val="16"/>
      </w:rPr>
      <w:instrText>NUMPAGES</w:instrText>
    </w:r>
    <w:r w:rsidRPr="002139DB">
      <w:rPr>
        <w:b/>
        <w:sz w:val="16"/>
        <w:szCs w:val="16"/>
      </w:rPr>
      <w:fldChar w:fldCharType="separate"/>
    </w:r>
    <w:r w:rsidR="008762FC">
      <w:rPr>
        <w:b/>
        <w:noProof/>
        <w:sz w:val="16"/>
        <w:szCs w:val="16"/>
      </w:rPr>
      <w:t>1</w:t>
    </w:r>
    <w:r w:rsidRPr="002139DB">
      <w:rPr>
        <w:b/>
        <w:sz w:val="16"/>
        <w:szCs w:val="16"/>
      </w:rPr>
      <w:fldChar w:fldCharType="end"/>
    </w:r>
  </w:p>
  <w:p w14:paraId="5A72D1F3" w14:textId="77777777" w:rsidR="000D2BFE" w:rsidRDefault="000D2BFE" w:rsidP="002139DB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BB99F0" w14:textId="77777777" w:rsidR="00B5007A" w:rsidRDefault="00B5007A">
      <w:r>
        <w:separator/>
      </w:r>
    </w:p>
  </w:footnote>
  <w:footnote w:type="continuationSeparator" w:id="0">
    <w:p w14:paraId="4C782118" w14:textId="77777777" w:rsidR="00B5007A" w:rsidRDefault="00B500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 fillcolor="none [3200]" stroke="f" strokecolor="none [3041]">
      <v:fill color="none [3200]"/>
      <v:stroke color="none [3041]" weight="3pt" on="f"/>
      <v:shadow type="perspective" color="none [1601]" opacity=".5" offset="1pt" offset2="-1pt"/>
      <o:colormru v:ext="edit" colors="#64656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1F8"/>
    <w:rsid w:val="00000D74"/>
    <w:rsid w:val="0001131D"/>
    <w:rsid w:val="00032E5D"/>
    <w:rsid w:val="00066FAA"/>
    <w:rsid w:val="00096280"/>
    <w:rsid w:val="000A18A3"/>
    <w:rsid w:val="000D2BFE"/>
    <w:rsid w:val="001001E5"/>
    <w:rsid w:val="00107CBC"/>
    <w:rsid w:val="0011146A"/>
    <w:rsid w:val="00113CDD"/>
    <w:rsid w:val="001169E3"/>
    <w:rsid w:val="00141960"/>
    <w:rsid w:val="00154CED"/>
    <w:rsid w:val="001724A7"/>
    <w:rsid w:val="0019477F"/>
    <w:rsid w:val="001D13FB"/>
    <w:rsid w:val="00206C9A"/>
    <w:rsid w:val="002139DB"/>
    <w:rsid w:val="00250D77"/>
    <w:rsid w:val="002627E1"/>
    <w:rsid w:val="00273CD2"/>
    <w:rsid w:val="00296815"/>
    <w:rsid w:val="002C2D18"/>
    <w:rsid w:val="002C59A7"/>
    <w:rsid w:val="002F2CE7"/>
    <w:rsid w:val="00341AAD"/>
    <w:rsid w:val="003479F5"/>
    <w:rsid w:val="0037167A"/>
    <w:rsid w:val="0039744F"/>
    <w:rsid w:val="003A3F2E"/>
    <w:rsid w:val="003B10D0"/>
    <w:rsid w:val="00402EB8"/>
    <w:rsid w:val="00407905"/>
    <w:rsid w:val="004141FB"/>
    <w:rsid w:val="004223A1"/>
    <w:rsid w:val="0046672C"/>
    <w:rsid w:val="00467CA1"/>
    <w:rsid w:val="004768EB"/>
    <w:rsid w:val="004A038F"/>
    <w:rsid w:val="004C62AC"/>
    <w:rsid w:val="004F3275"/>
    <w:rsid w:val="005210C8"/>
    <w:rsid w:val="00530BD2"/>
    <w:rsid w:val="0054401E"/>
    <w:rsid w:val="00564908"/>
    <w:rsid w:val="00576E70"/>
    <w:rsid w:val="005A3F3E"/>
    <w:rsid w:val="005B6701"/>
    <w:rsid w:val="005C1606"/>
    <w:rsid w:val="005C6D65"/>
    <w:rsid w:val="005D14AE"/>
    <w:rsid w:val="005D7083"/>
    <w:rsid w:val="006047F5"/>
    <w:rsid w:val="0061277C"/>
    <w:rsid w:val="006170E7"/>
    <w:rsid w:val="0062746F"/>
    <w:rsid w:val="0068302E"/>
    <w:rsid w:val="00685EBE"/>
    <w:rsid w:val="006A7070"/>
    <w:rsid w:val="006A7C9D"/>
    <w:rsid w:val="006E00B7"/>
    <w:rsid w:val="006F09FB"/>
    <w:rsid w:val="0070190D"/>
    <w:rsid w:val="00707F85"/>
    <w:rsid w:val="007578A2"/>
    <w:rsid w:val="00763D17"/>
    <w:rsid w:val="00765BEE"/>
    <w:rsid w:val="00772B70"/>
    <w:rsid w:val="007771EB"/>
    <w:rsid w:val="0078181E"/>
    <w:rsid w:val="0078210F"/>
    <w:rsid w:val="007915CD"/>
    <w:rsid w:val="007A2D99"/>
    <w:rsid w:val="007D072E"/>
    <w:rsid w:val="007E5B2D"/>
    <w:rsid w:val="007F08B0"/>
    <w:rsid w:val="008505D6"/>
    <w:rsid w:val="00865A83"/>
    <w:rsid w:val="008762FC"/>
    <w:rsid w:val="008A1EF7"/>
    <w:rsid w:val="008E1FF8"/>
    <w:rsid w:val="009338CE"/>
    <w:rsid w:val="009459AE"/>
    <w:rsid w:val="009474BD"/>
    <w:rsid w:val="009538EA"/>
    <w:rsid w:val="00970B65"/>
    <w:rsid w:val="0097197F"/>
    <w:rsid w:val="009A6F3A"/>
    <w:rsid w:val="00A01EBA"/>
    <w:rsid w:val="00A032B2"/>
    <w:rsid w:val="00A04DB5"/>
    <w:rsid w:val="00A43084"/>
    <w:rsid w:val="00A73A29"/>
    <w:rsid w:val="00A7501D"/>
    <w:rsid w:val="00A91F6B"/>
    <w:rsid w:val="00B13AED"/>
    <w:rsid w:val="00B43F05"/>
    <w:rsid w:val="00B5007A"/>
    <w:rsid w:val="00B60559"/>
    <w:rsid w:val="00B7485A"/>
    <w:rsid w:val="00B76239"/>
    <w:rsid w:val="00B80DA2"/>
    <w:rsid w:val="00BC1905"/>
    <w:rsid w:val="00C018A1"/>
    <w:rsid w:val="00C33D7F"/>
    <w:rsid w:val="00C70E89"/>
    <w:rsid w:val="00C73209"/>
    <w:rsid w:val="00CD596D"/>
    <w:rsid w:val="00CF04EB"/>
    <w:rsid w:val="00D052F4"/>
    <w:rsid w:val="00D0789B"/>
    <w:rsid w:val="00D35947"/>
    <w:rsid w:val="00D56D7B"/>
    <w:rsid w:val="00D75930"/>
    <w:rsid w:val="00DA0B33"/>
    <w:rsid w:val="00DD37DF"/>
    <w:rsid w:val="00DF2391"/>
    <w:rsid w:val="00DF4B2D"/>
    <w:rsid w:val="00E01810"/>
    <w:rsid w:val="00E22E71"/>
    <w:rsid w:val="00E36E03"/>
    <w:rsid w:val="00E74FB6"/>
    <w:rsid w:val="00E969F8"/>
    <w:rsid w:val="00EA1288"/>
    <w:rsid w:val="00EA1F9F"/>
    <w:rsid w:val="00EB00B1"/>
    <w:rsid w:val="00EB7B2F"/>
    <w:rsid w:val="00EE06E7"/>
    <w:rsid w:val="00EF41F8"/>
    <w:rsid w:val="00F03BC9"/>
    <w:rsid w:val="00F158C9"/>
    <w:rsid w:val="00F37F9D"/>
    <w:rsid w:val="00F53605"/>
    <w:rsid w:val="00F60BF6"/>
    <w:rsid w:val="00F626A9"/>
    <w:rsid w:val="00F72BEB"/>
    <w:rsid w:val="00F82559"/>
    <w:rsid w:val="00F9221D"/>
    <w:rsid w:val="00FA1BF5"/>
    <w:rsid w:val="00FC3037"/>
    <w:rsid w:val="00FD5278"/>
    <w:rsid w:val="00FE2C2B"/>
    <w:rsid w:val="00FF409D"/>
    <w:rsid w:val="00FF7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none [3200]" stroke="f" strokecolor="none [3041]">
      <v:fill color="none [3200]"/>
      <v:stroke color="none [3041]" weight="3pt" on="f"/>
      <v:shadow type="perspective" color="none [1601]" opacity=".5" offset="1pt" offset2="-1pt"/>
      <o:colormru v:ext="edit" colors="#646567"/>
    </o:shapedefaults>
    <o:shapelayout v:ext="edit">
      <o:idmap v:ext="edit" data="1"/>
    </o:shapelayout>
  </w:shapeDefaults>
  <w:decimalSymbol w:val=","/>
  <w:listSeparator w:val=";"/>
  <w14:docId w14:val="23ADDFCD"/>
  <w15:docId w15:val="{D6BFA0AC-89D7-4960-9606-FF9E11A4A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D37DF"/>
    <w:rPr>
      <w:rFonts w:ascii="Arial" w:hAnsi="Arial"/>
      <w:color w:val="000000"/>
      <w:spacing w:val="3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9A6F3A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9A6F3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139DB"/>
    <w:rPr>
      <w:rFonts w:ascii="Arial" w:hAnsi="Arial"/>
      <w:color w:val="000000"/>
      <w:spacing w:val="3"/>
    </w:rPr>
  </w:style>
  <w:style w:type="paragraph" w:styleId="Textbubliny">
    <w:name w:val="Balloon Text"/>
    <w:basedOn w:val="Normln"/>
    <w:link w:val="TextbublinyChar"/>
    <w:rsid w:val="00707F8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707F85"/>
    <w:rPr>
      <w:rFonts w:ascii="Tahoma" w:hAnsi="Tahoma" w:cs="Tahoma"/>
      <w:color w:val="000000"/>
      <w:spacing w:val="3"/>
      <w:sz w:val="16"/>
      <w:szCs w:val="16"/>
    </w:rPr>
  </w:style>
  <w:style w:type="paragraph" w:customStyle="1" w:styleId="ADRESY">
    <w:name w:val="ADRESY"/>
    <w:basedOn w:val="Normln"/>
    <w:rsid w:val="000A18A3"/>
    <w:pPr>
      <w:jc w:val="right"/>
    </w:pPr>
    <w:rPr>
      <w:sz w:val="16"/>
      <w:szCs w:val="16"/>
    </w:rPr>
  </w:style>
  <w:style w:type="character" w:styleId="Hypertextovodkaz">
    <w:name w:val="Hyperlink"/>
    <w:basedOn w:val="Standardnpsmoodstavce"/>
    <w:uiPriority w:val="99"/>
    <w:semiHidden/>
    <w:unhideWhenUsed/>
    <w:rsid w:val="0062746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28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3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4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s://stare.pf.ujep.cz/cs/44110/studium-k-rozsireni-odborne-kvalifikace-zamerene-na-specialnepedagogickou-vychovnou-a-vzdelavaci-cinnost-ve-skolach-a-tridach-zrizenych-pro-deti-zaky-a-studenty-se-specialnimi-vzdela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rebejkoval\AppData\Local\Temp\Temp2_dopisnipapir%20PF.zip\dopisnipapir%20PF\MS%20Office\&#268;ERNOB&#205;L&#201;\FUNKCE%20v&#237;cestr&#225;nkov&#253;%20dopis%20s%20&#269;&#237;slem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FUNKCE vícestránkový dopis s číslem</Template>
  <TotalTime>2</TotalTime>
  <Pages>1</Pages>
  <Words>107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UJEP</Company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hrebejkoval</dc:creator>
  <cp:lastModifiedBy>Lenka Hřebejková</cp:lastModifiedBy>
  <cp:revision>3</cp:revision>
  <cp:lastPrinted>2018-04-23T11:45:00Z</cp:lastPrinted>
  <dcterms:created xsi:type="dcterms:W3CDTF">2026-01-14T10:44:00Z</dcterms:created>
  <dcterms:modified xsi:type="dcterms:W3CDTF">2026-01-14T10:45:00Z</dcterms:modified>
</cp:coreProperties>
</file>