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8263C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E969F8">
      <w:pPr>
        <w:rPr>
          <w:rFonts w:asciiTheme="minorHAnsi" w:hAnsiTheme="minorHAnsi" w:cstheme="minorHAnsi"/>
          <w:bCs/>
          <w:sz w:val="28"/>
        </w:rPr>
      </w:pPr>
    </w:p>
    <w:p w14:paraId="324B8CC7" w14:textId="3E52B702" w:rsidR="00113CDD" w:rsidRPr="00113CDD" w:rsidRDefault="00113CDD" w:rsidP="00113CDD">
      <w:pPr>
        <w:spacing w:line="60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  <w:hyperlink r:id="rId9" w:history="1">
        <w:r w:rsidRPr="00113CDD">
          <w:rPr>
            <w:rFonts w:asciiTheme="minorHAnsi" w:hAnsiTheme="minorHAnsi" w:cstheme="minorHAnsi"/>
            <w:b/>
            <w:bCs/>
            <w:sz w:val="28"/>
            <w:szCs w:val="28"/>
          </w:rPr>
          <w:t xml:space="preserve">Studium pedagogiky pro </w:t>
        </w:r>
        <w:r w:rsidR="00B60559">
          <w:rPr>
            <w:rFonts w:asciiTheme="minorHAnsi" w:hAnsiTheme="minorHAnsi" w:cstheme="minorHAnsi"/>
            <w:b/>
            <w:bCs/>
            <w:sz w:val="28"/>
            <w:szCs w:val="28"/>
          </w:rPr>
          <w:t>vychovatele</w:t>
        </w:r>
      </w:hyperlink>
    </w:p>
    <w:p w14:paraId="1ED025EC" w14:textId="77777777" w:rsidR="00113CDD" w:rsidRDefault="00113CDD" w:rsidP="00E969F8">
      <w:pPr>
        <w:rPr>
          <w:rFonts w:asciiTheme="minorHAnsi" w:hAnsiTheme="minorHAnsi" w:cstheme="minorHAnsi"/>
          <w:iCs/>
          <w:sz w:val="28"/>
        </w:rPr>
      </w:pP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436C4E69" w14:textId="31696C15" w:rsidR="00E969F8" w:rsidRPr="00113CDD" w:rsidRDefault="00E969F8" w:rsidP="00E969F8">
      <w:pPr>
        <w:spacing w:before="240"/>
        <w:rPr>
          <w:rFonts w:asciiTheme="minorHAnsi" w:hAnsiTheme="minorHAnsi" w:cstheme="minorHAnsi"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113CDD">
      <w:footerReference w:type="default" r:id="rId10"/>
      <w:pgSz w:w="11906" w:h="16838"/>
      <w:pgMar w:top="5812" w:right="2267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519D8" w14:textId="77777777" w:rsidR="00025EB3" w:rsidRDefault="00025EB3">
      <w:r>
        <w:separator/>
      </w:r>
    </w:p>
  </w:endnote>
  <w:endnote w:type="continuationSeparator" w:id="0">
    <w:p w14:paraId="27998A80" w14:textId="77777777" w:rsidR="00025EB3" w:rsidRDefault="0002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3A7D" w14:textId="77777777" w:rsidR="00025EB3" w:rsidRDefault="00025EB3">
      <w:r>
        <w:separator/>
      </w:r>
    </w:p>
  </w:footnote>
  <w:footnote w:type="continuationSeparator" w:id="0">
    <w:p w14:paraId="6A942EEF" w14:textId="77777777" w:rsidR="00025EB3" w:rsidRDefault="00025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25EB3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70E7"/>
    <w:rsid w:val="0068302E"/>
    <w:rsid w:val="006A7070"/>
    <w:rsid w:val="006A7C9D"/>
    <w:rsid w:val="006E00B7"/>
    <w:rsid w:val="006F09FB"/>
    <w:rsid w:val="0070190D"/>
    <w:rsid w:val="00707F85"/>
    <w:rsid w:val="007578A2"/>
    <w:rsid w:val="00763D17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762FC"/>
    <w:rsid w:val="008A1EF7"/>
    <w:rsid w:val="008E1FF8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60559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A1BF5"/>
    <w:rsid w:val="00FC3037"/>
    <w:rsid w:val="00FD5278"/>
    <w:rsid w:val="00FE2C2B"/>
    <w:rsid w:val="00FF409D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re.pf.ujep.cz/cs/2800/studium-pro-asistenty-pedagoga-e-prihlaska-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3</cp:revision>
  <cp:lastPrinted>2018-04-23T11:45:00Z</cp:lastPrinted>
  <dcterms:created xsi:type="dcterms:W3CDTF">2026-01-14T10:40:00Z</dcterms:created>
  <dcterms:modified xsi:type="dcterms:W3CDTF">2026-01-14T10:40:00Z</dcterms:modified>
</cp:coreProperties>
</file>